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23498">
      <w:pPr>
        <w:widowControl/>
        <w:jc w:val="left"/>
        <w:textAlignment w:val="center"/>
        <w:rPr>
          <w:rFonts w:ascii="黑体" w:eastAsia="黑体" w:cs="黑体"/>
          <w:color w:val="000000"/>
          <w:sz w:val="28"/>
          <w:szCs w:val="28"/>
          <w:lang w:bidi="ar"/>
        </w:rPr>
      </w:pPr>
      <w:r>
        <w:rPr>
          <w:rFonts w:hint="eastAsia" w:ascii="黑体" w:eastAsia="黑体" w:cs="黑体"/>
          <w:color w:val="000000"/>
          <w:sz w:val="28"/>
          <w:szCs w:val="28"/>
          <w:lang w:bidi="ar"/>
        </w:rPr>
        <w:fldChar w:fldCharType="begin">
          <w:fldData xml:space="preserve">ZQBKAHoAdABYAFEAMQAwAFYATgBXAGQAdgArACsAOQB5AGMAegBrAEUAawBrAGMAZwBZADEAUgA2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=
</w:fldData>
        </w:fldChar>
      </w:r>
      <w:r>
        <w:rPr>
          <w:rFonts w:hint="eastAsia" w:ascii="黑体" w:eastAsia="黑体" w:cs="黑体"/>
          <w:color w:val="000000"/>
          <w:sz w:val="28"/>
          <w:szCs w:val="28"/>
          <w:lang w:eastAsia="zh-CN" w:bidi="ar"/>
        </w:rPr>
        <w:instrText xml:space="preserve">ADDIN CNKISM.UserStyle</w:instrText>
      </w:r>
      <w:r>
        <w:rPr>
          <w:rFonts w:hint="eastAsia" w:ascii="黑体" w:eastAsia="黑体" w:cs="黑体"/>
          <w:color w:val="000000"/>
          <w:sz w:val="28"/>
          <w:szCs w:val="28"/>
          <w:lang w:bidi="ar"/>
        </w:rPr>
        <w:fldChar w:fldCharType="separate"/>
      </w:r>
      <w:r>
        <w:rPr>
          <w:rFonts w:hint="eastAsia" w:ascii="黑体" w:eastAsia="黑体" w:cs="黑体"/>
          <w:color w:val="000000"/>
          <w:sz w:val="28"/>
          <w:szCs w:val="28"/>
          <w:lang w:bidi="ar"/>
        </w:rPr>
        <w:fldChar w:fldCharType="end"/>
      </w:r>
      <w:bookmarkStart w:id="0" w:name="_GoBack"/>
      <w:bookmarkEnd w:id="0"/>
      <w:r>
        <w:rPr>
          <w:rFonts w:hint="eastAsia" w:ascii="黑体" w:eastAsia="黑体" w:cs="黑体"/>
          <w:color w:val="000000"/>
          <w:sz w:val="28"/>
          <w:szCs w:val="28"/>
          <w:lang w:bidi="ar"/>
        </w:rPr>
        <w:t>附件1</w:t>
      </w:r>
    </w:p>
    <w:p w14:paraId="189EE024">
      <w:pPr>
        <w:widowControl/>
        <w:jc w:val="center"/>
        <w:textAlignment w:val="center"/>
        <w:rPr>
          <w:rFonts w:ascii="方正小标宋简体" w:hAnsi="方正小标宋简体" w:eastAsia="方正小标宋简体" w:cs="方正小标宋简体"/>
          <w:b/>
          <w:color w:val="000000"/>
          <w:kern w:val="0"/>
          <w:sz w:val="40"/>
          <w:szCs w:val="40"/>
          <w:lang w:bidi="ar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0"/>
          <w:szCs w:val="40"/>
          <w:lang w:bidi="ar"/>
        </w:rPr>
        <w:t>青岛滨海学院</w:t>
      </w:r>
    </w:p>
    <w:p w14:paraId="74CEF392">
      <w:pPr>
        <w:widowControl/>
        <w:jc w:val="center"/>
        <w:textAlignment w:val="center"/>
        <w:rPr>
          <w:rFonts w:ascii="方正小标宋简体" w:hAnsi="方正小标宋简体" w:eastAsia="方正小标宋简体" w:cs="方正小标宋简体"/>
          <w:b/>
          <w:color w:val="000000"/>
          <w:kern w:val="0"/>
          <w:sz w:val="40"/>
          <w:szCs w:val="40"/>
          <w:lang w:bidi="ar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0"/>
          <w:szCs w:val="40"/>
          <w:lang w:bidi="ar"/>
        </w:rPr>
        <w:t>招收台湾地区学生专业设置一览表</w:t>
      </w:r>
    </w:p>
    <w:tbl>
      <w:tblPr>
        <w:tblStyle w:val="5"/>
        <w:tblpPr w:leftFromText="180" w:rightFromText="180" w:vertAnchor="text" w:horzAnchor="page" w:tblpX="1121" w:tblpY="217"/>
        <w:tblOverlap w:val="never"/>
        <w:tblW w:w="894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1276"/>
        <w:gridCol w:w="2095"/>
        <w:gridCol w:w="882"/>
        <w:gridCol w:w="1701"/>
        <w:gridCol w:w="992"/>
        <w:gridCol w:w="1418"/>
      </w:tblGrid>
      <w:tr w14:paraId="025F08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  <w:tblHeader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ECBAA">
            <w:pPr>
              <w:widowControl/>
              <w:spacing w:line="276" w:lineRule="auto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C1C672">
            <w:pPr>
              <w:widowControl/>
              <w:spacing w:line="276" w:lineRule="auto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18"/>
                <w:szCs w:val="18"/>
                <w:lang w:bidi="ar"/>
              </w:rPr>
              <w:t>所属院系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76750F">
            <w:pPr>
              <w:widowControl/>
              <w:spacing w:line="276" w:lineRule="auto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18"/>
                <w:szCs w:val="18"/>
                <w:lang w:bidi="ar"/>
              </w:rPr>
              <w:t>专业名称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B72FD">
            <w:pPr>
              <w:widowControl/>
              <w:spacing w:line="276" w:lineRule="auto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18"/>
                <w:szCs w:val="18"/>
                <w:lang w:bidi="ar"/>
              </w:rPr>
              <w:t>授予</w:t>
            </w:r>
          </w:p>
          <w:p w14:paraId="3900BA48">
            <w:pPr>
              <w:widowControl/>
              <w:spacing w:line="276" w:lineRule="auto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18"/>
                <w:szCs w:val="18"/>
                <w:lang w:bidi="ar"/>
              </w:rPr>
              <w:t>学位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4C0B6">
            <w:pPr>
              <w:widowControl/>
              <w:spacing w:line="276" w:lineRule="auto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18"/>
                <w:szCs w:val="18"/>
                <w:lang w:bidi="ar"/>
              </w:rPr>
              <w:t>科类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1D634D">
            <w:pPr>
              <w:widowControl/>
              <w:spacing w:line="276" w:lineRule="auto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18"/>
                <w:szCs w:val="18"/>
                <w:lang w:bidi="ar"/>
              </w:rPr>
              <w:t>学制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E1F57">
            <w:pPr>
              <w:spacing w:line="276" w:lineRule="auto"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18"/>
                <w:szCs w:val="18"/>
                <w:lang w:bidi="ar"/>
              </w:rPr>
              <w:t>学费(元)</w:t>
            </w:r>
          </w:p>
        </w:tc>
      </w:tr>
      <w:tr w14:paraId="621A0F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B7D7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7D5367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商学院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FB74B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市场营销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39B04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管理学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31C00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普通文理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1C13B9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四年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41381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22800</w:t>
            </w:r>
          </w:p>
        </w:tc>
      </w:tr>
      <w:tr w14:paraId="0F2D63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62A233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BD63F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商学院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B2EAB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国际经济与贸易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0BA3C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经济学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0207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普通文理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FA72CB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四年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D718C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22800</w:t>
            </w:r>
          </w:p>
        </w:tc>
      </w:tr>
      <w:tr w14:paraId="5C1463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FB52A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567DD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财经学院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36B81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财务管理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9FC25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E3F43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普通文理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7F18407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四年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7C7B8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800</w:t>
            </w:r>
          </w:p>
        </w:tc>
      </w:tr>
      <w:tr w14:paraId="6DC866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74230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BF05B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财经学院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95FB3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经济学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D1C9F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5A5F2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普通文理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1E065806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四年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29C6BF08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800</w:t>
            </w:r>
          </w:p>
        </w:tc>
      </w:tr>
      <w:tr w14:paraId="2EE8D5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648D2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884392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酒店管理学院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74870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酒店管理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0FE82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管理学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4F392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普通文理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9BFDD72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四年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12B7C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22800</w:t>
            </w:r>
          </w:p>
        </w:tc>
      </w:tr>
      <w:tr w14:paraId="5AEF95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E99B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64C04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信息工程学院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43F6C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计算机科学与技术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744C3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ABB9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理工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7A68803A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四年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D7D6EE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800</w:t>
            </w:r>
          </w:p>
        </w:tc>
      </w:tr>
      <w:tr w14:paraId="63D7C3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B09CB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44CB66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信息工程学院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12A66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电子科学与技术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3F714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1101D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理工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7B33AF0E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四年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E8A4AA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800</w:t>
            </w:r>
          </w:p>
        </w:tc>
      </w:tr>
      <w:tr w14:paraId="4C1D64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BD55C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509FC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机电工程学院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4A4DA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金属材料工程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1DBE6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4F72C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理工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00C5E7C7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四年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BF872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800</w:t>
            </w:r>
          </w:p>
        </w:tc>
      </w:tr>
      <w:tr w14:paraId="6ADD7F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FC3C98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DAB2B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机电工程学院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15D95D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工业设计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C727C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2CF7FF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理工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373651EE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四年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CC457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800</w:t>
            </w:r>
          </w:p>
        </w:tc>
      </w:tr>
      <w:tr w14:paraId="6C14A5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4BE81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7E2DE2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机电工程学院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D5F94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电气工程及其自动化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11225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881D7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理工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57804B04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四年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9803C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800</w:t>
            </w:r>
          </w:p>
        </w:tc>
      </w:tr>
      <w:tr w14:paraId="0D2EBE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EFED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F0054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机电工程学院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F53CA0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机械设计制造及其自动化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CC323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C765FF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理工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2EFD12CE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四年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E55B0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800</w:t>
            </w:r>
          </w:p>
        </w:tc>
      </w:tr>
      <w:tr w14:paraId="005600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3F248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3FB84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艺术传媒学院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883D8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产品设计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5C671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艺术学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45379E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艺术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7064E84A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四年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BC4C8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800</w:t>
            </w:r>
          </w:p>
        </w:tc>
      </w:tr>
      <w:tr w14:paraId="560464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07F5B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C3720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外国语学院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1D696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英语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0155C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文学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5D45CA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普通文理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02A775AE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四年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6777BE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800</w:t>
            </w:r>
          </w:p>
        </w:tc>
      </w:tr>
      <w:tr w14:paraId="4263E4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4DEA9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8E1D4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外国语学院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556FB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日语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639C7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文学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F2EA8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普通文理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5A83D8AB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四年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195FC2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800</w:t>
            </w:r>
          </w:p>
        </w:tc>
      </w:tr>
      <w:tr w14:paraId="763B79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F5630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B014C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外国语学院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889F2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朝鲜语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A6EDE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文学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7B69B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普通文理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5C846860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四年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DBB06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800</w:t>
            </w:r>
          </w:p>
        </w:tc>
      </w:tr>
      <w:tr w14:paraId="0967E8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84050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B64AB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国际合作学院</w:t>
            </w:r>
          </w:p>
        </w:tc>
        <w:tc>
          <w:tcPr>
            <w:tcW w:w="2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04292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汉语国际教育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72DBA">
            <w:pPr>
              <w:widowControl/>
              <w:spacing w:line="276" w:lineRule="auto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文学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E10CA">
            <w:pPr>
              <w:widowControl/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普通文理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325C3441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四年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6110E">
            <w:pPr>
              <w:spacing w:line="276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24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800</w:t>
            </w:r>
          </w:p>
        </w:tc>
      </w:tr>
    </w:tbl>
    <w:p w14:paraId="390AC610"/>
    <w:p w14:paraId="62F7F4D0"/>
    <w:p w14:paraId="4B819F82">
      <w:r>
        <w:rPr>
          <w:rFonts w:hint="eastAsia"/>
        </w:rPr>
        <w:t>备注：暂选择1</w:t>
      </w:r>
      <w:r>
        <w:t>6</w:t>
      </w:r>
      <w:r>
        <w:rPr>
          <w:rFonts w:hint="eastAsia"/>
        </w:rPr>
        <w:t>个本科专业对台湾地区学生招生。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8F79D6"/>
    <w:rsid w:val="00171A2E"/>
    <w:rsid w:val="001F4040"/>
    <w:rsid w:val="0029374A"/>
    <w:rsid w:val="003D20AB"/>
    <w:rsid w:val="004275F1"/>
    <w:rsid w:val="00485C21"/>
    <w:rsid w:val="004D3CC9"/>
    <w:rsid w:val="00610D4C"/>
    <w:rsid w:val="006C40E6"/>
    <w:rsid w:val="006E3985"/>
    <w:rsid w:val="007865B7"/>
    <w:rsid w:val="00793564"/>
    <w:rsid w:val="007971AB"/>
    <w:rsid w:val="0085298D"/>
    <w:rsid w:val="00937DD6"/>
    <w:rsid w:val="009931E4"/>
    <w:rsid w:val="009A0279"/>
    <w:rsid w:val="00C20252"/>
    <w:rsid w:val="00C55DAB"/>
    <w:rsid w:val="00D81430"/>
    <w:rsid w:val="00DB7487"/>
    <w:rsid w:val="00E75EB9"/>
    <w:rsid w:val="00ED207E"/>
    <w:rsid w:val="00EE624D"/>
    <w:rsid w:val="00F73AF9"/>
    <w:rsid w:val="00FA2CB2"/>
    <w:rsid w:val="00FC7432"/>
    <w:rsid w:val="1CA743AA"/>
    <w:rsid w:val="1E532003"/>
    <w:rsid w:val="328F79D6"/>
    <w:rsid w:val="6D535020"/>
    <w:rsid w:val="733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after="15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Company>http://sdwm.org</Company>
  <Pages>1</Pages>
  <Words>388</Words>
  <Characters>460</Characters>
  <Lines>4</Lines>
  <Paragraphs>1</Paragraphs>
  <TotalTime>87</TotalTime>
  <ScaleCrop>false</ScaleCrop>
  <LinksUpToDate>false</LinksUpToDate>
  <CharactersWithSpaces>460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2019-04-01T06:16:00Z</dcterms:created>
  <dc:creator>小祥1369364942</dc:creator>
  <cp:lastModifiedBy>王</cp:lastModifiedBy>
  <cp:lastPrinted>2024-12-09T03:33:10Z</cp:lastPrinted>
  <dcterms:modified xsi:type="dcterms:W3CDTF">2024-12-09T03:35:04Z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766AA13BEC914B7B9899A6EC6DA08A35</vt:lpwstr>
  </property>
</Properties>
</file>